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81" w:rightFromText="181" w:vertAnchor="page" w:horzAnchor="page" w:tblpX="6221" w:tblpY="455"/>
        <w:tblW w:w="0" w:type="auto"/>
        <w:tblLayout w:type="fixed"/>
        <w:tblLook w:val="0400" w:firstRow="0" w:lastRow="0" w:firstColumn="0" w:lastColumn="0" w:noHBand="0" w:noVBand="1"/>
      </w:tblPr>
      <w:tblGrid>
        <w:gridCol w:w="4662"/>
      </w:tblGrid>
      <w:tr w:rsidR="003B44FA" w:rsidRPr="00013116" w:rsidTr="00D07F5E">
        <w:trPr>
          <w:trHeight w:hRule="exact" w:val="1563"/>
        </w:trPr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</w:tcPr>
          <w:p w:rsidR="003B44FA" w:rsidRPr="00013116" w:rsidRDefault="00013116" w:rsidP="00D07F5E">
            <w:pPr>
              <w:pStyle w:val="Organisationsinfo"/>
              <w:ind w:left="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720000" cy="727200"/>
                  <wp:effectExtent l="0" t="0" r="4445" b="0"/>
                  <wp:docPr id="1" name="Bildobjekt 1" descr="Torsby kommuns logotyp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18F" w:rsidRPr="00013116" w:rsidRDefault="00013116" w:rsidP="00013116">
      <w:pPr>
        <w:pStyle w:val="Organisationsinfo"/>
      </w:pPr>
      <w:r w:rsidRPr="00013116">
        <w:rPr>
          <w:rFonts w:ascii="Arial" w:hAnsi="Arial" w:cs="Arial"/>
        </w:rPr>
        <w:t>Torsby kommun</w:t>
      </w:r>
      <w:r w:rsidRPr="00013116">
        <w:rPr>
          <w:rFonts w:ascii="Arial" w:hAnsi="Arial" w:cs="Arial"/>
        </w:rPr>
        <w:br/>
        <w:t>3. Arbetsmarknadsavdelningen</w:t>
      </w:r>
      <w:r w:rsidRPr="00013116">
        <w:rPr>
          <w:rFonts w:ascii="Arial" w:hAnsi="Arial" w:cs="Arial"/>
        </w:rPr>
        <w:br/>
        <w:t>685 80 Torsby</w:t>
      </w:r>
    </w:p>
    <w:p w:rsidR="00FD75CC" w:rsidRPr="00013116" w:rsidRDefault="00013116" w:rsidP="00013116">
      <w:pPr>
        <w:pStyle w:val="Organisationsinfo"/>
      </w:pPr>
      <w:r w:rsidRPr="00013116">
        <w:rPr>
          <w:rFonts w:ascii="Arial" w:hAnsi="Arial" w:cs="Arial"/>
        </w:rPr>
        <w:t>Telefon: 0560-160 00</w:t>
      </w:r>
      <w:r w:rsidRPr="00013116">
        <w:rPr>
          <w:rFonts w:ascii="Arial" w:hAnsi="Arial" w:cs="Arial"/>
        </w:rPr>
        <w:br/>
        <w:t>E-post: torsby.kommun@torsby.se</w:t>
      </w:r>
      <w:r w:rsidRPr="00013116">
        <w:rPr>
          <w:rFonts w:ascii="Arial" w:hAnsi="Arial" w:cs="Arial"/>
        </w:rPr>
        <w:br/>
        <w:t>Webbplats: www.torsby.se</w:t>
      </w:r>
    </w:p>
    <w:p w:rsidR="00556DA1" w:rsidRPr="00013116" w:rsidRDefault="00556DA1" w:rsidP="00013116">
      <w:pPr>
        <w:pStyle w:val="Dokumentinfo"/>
      </w:pPr>
    </w:p>
    <w:tbl>
      <w:tblPr>
        <w:tblStyle w:val="Tabellrutnt"/>
        <w:tblpPr w:leftFromText="142" w:rightFromText="142" w:vertAnchor="page" w:horzAnchor="page" w:tblpX="6221" w:tblpY="238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00" w:firstRow="0" w:lastRow="0" w:firstColumn="0" w:lastColumn="0" w:noHBand="0" w:noVBand="1"/>
      </w:tblPr>
      <w:tblGrid>
        <w:gridCol w:w="4662"/>
      </w:tblGrid>
      <w:tr w:rsidR="001B68EE" w:rsidRPr="00013116" w:rsidTr="001B68EE">
        <w:trPr>
          <w:cantSplit/>
          <w:trHeight w:val="1274"/>
        </w:trPr>
        <w:tc>
          <w:tcPr>
            <w:tcW w:w="4662" w:type="dxa"/>
          </w:tcPr>
          <w:p w:rsidR="001B68EE" w:rsidRPr="00013116" w:rsidRDefault="001B68EE" w:rsidP="001B68EE">
            <w:pPr>
              <w:pStyle w:val="Mottagaradress"/>
            </w:pPr>
          </w:p>
        </w:tc>
      </w:tr>
    </w:tbl>
    <w:bookmarkStart w:id="0" w:name="bmkDocHeading_01"/>
    <w:bookmarkEnd w:id="0"/>
    <w:p w:rsidR="00FF64D7" w:rsidRDefault="00013116" w:rsidP="00B155DB">
      <w:pPr>
        <w:pStyle w:val="Rubrik1"/>
      </w:pPr>
      <w:sdt>
        <w:sdtPr>
          <w:rPr>
            <w:rFonts w:ascii="Arial" w:eastAsia="Times New Roman" w:hAnsi="Arial" w:cs="Arial"/>
          </w:rPr>
          <w:alias w:val="Title"/>
          <w:id w:val="-1168092043"/>
          <w:placeholder>
            <w:docPart w:val="5E8860743FED482DB7F26B470AE62DF6"/>
          </w:placeholder>
          <w:dataBinding w:xpath="/ns1:coreProperties[1]/ns0:title[1]" w:storeItemID="{6C3C8BC8-F283-45AE-878A-BAB7291924A1}"/>
          <w:text/>
        </w:sdtPr>
        <w:sdtContent>
          <w:r w:rsidRPr="00013116">
            <w:rPr>
              <w:rFonts w:ascii="Arial" w:eastAsia="Times New Roman" w:hAnsi="Arial" w:cs="Arial"/>
            </w:rPr>
            <w:t>Intresseanmälan för att erbjuda feriearbete sommaren 2026 till skolungdomar födda 2010</w:t>
          </w:r>
        </w:sdtContent>
      </w:sdt>
      <w:r w:rsidR="00B155DB" w:rsidRPr="00013116">
        <w:t xml:space="preserve"> </w:t>
      </w:r>
    </w:p>
    <w:p w:rsidR="00E46958" w:rsidRDefault="00E46958" w:rsidP="00013116">
      <w:pPr>
        <w:spacing w:after="160" w:line="252" w:lineRule="atLeast"/>
        <w:rPr>
          <w:szCs w:val="21"/>
        </w:rPr>
      </w:pPr>
    </w:p>
    <w:p w:rsidR="00013116" w:rsidRPr="00965F78" w:rsidRDefault="00013116" w:rsidP="00013116">
      <w:pPr>
        <w:spacing w:after="160" w:line="252" w:lineRule="atLeast"/>
        <w:rPr>
          <w:szCs w:val="21"/>
        </w:rPr>
      </w:pPr>
      <w:r w:rsidRPr="00965F78">
        <w:rPr>
          <w:szCs w:val="21"/>
        </w:rPr>
        <w:t>Förening eller kommunal arbetsplats: ………………………………………………………...</w:t>
      </w:r>
      <w:r>
        <w:rPr>
          <w:szCs w:val="21"/>
        </w:rPr>
        <w:t>...............................</w:t>
      </w:r>
      <w:bookmarkStart w:id="1" w:name="_GoBack"/>
      <w:bookmarkEnd w:id="1"/>
    </w:p>
    <w:p w:rsidR="00013116" w:rsidRPr="00965F78" w:rsidRDefault="00013116" w:rsidP="00013116">
      <w:pPr>
        <w:spacing w:after="160" w:line="252" w:lineRule="atLeast"/>
        <w:rPr>
          <w:szCs w:val="21"/>
        </w:rPr>
      </w:pPr>
      <w:r w:rsidRPr="00965F78">
        <w:rPr>
          <w:szCs w:val="21"/>
        </w:rPr>
        <w:t>Fullständig adress: ……………………………………………………………………………...</w:t>
      </w:r>
    </w:p>
    <w:p w:rsidR="00013116" w:rsidRPr="00965F78" w:rsidRDefault="00013116" w:rsidP="00013116">
      <w:pPr>
        <w:spacing w:after="160" w:line="252" w:lineRule="atLeast"/>
        <w:rPr>
          <w:szCs w:val="21"/>
        </w:rPr>
      </w:pPr>
      <w:r w:rsidRPr="00965F78">
        <w:rPr>
          <w:szCs w:val="21"/>
        </w:rPr>
        <w:t>……………………………………………………………………………</w:t>
      </w:r>
      <w:r>
        <w:rPr>
          <w:szCs w:val="21"/>
        </w:rPr>
        <w:t>...</w:t>
      </w:r>
    </w:p>
    <w:p w:rsidR="00013116" w:rsidRPr="00965F78" w:rsidRDefault="00013116" w:rsidP="00013116">
      <w:pPr>
        <w:spacing w:after="160" w:line="252" w:lineRule="atLeast"/>
        <w:rPr>
          <w:szCs w:val="21"/>
        </w:rPr>
      </w:pPr>
      <w:r w:rsidRPr="00965F78">
        <w:rPr>
          <w:szCs w:val="21"/>
        </w:rPr>
        <w:t>Kontaktperson: ……………………………………………………………………………</w:t>
      </w:r>
      <w:r>
        <w:rPr>
          <w:szCs w:val="21"/>
        </w:rPr>
        <w:t>...</w:t>
      </w:r>
    </w:p>
    <w:p w:rsidR="00013116" w:rsidRPr="00965F78" w:rsidRDefault="00013116" w:rsidP="00013116">
      <w:pPr>
        <w:spacing w:after="160" w:line="252" w:lineRule="atLeast"/>
        <w:rPr>
          <w:szCs w:val="21"/>
        </w:rPr>
      </w:pPr>
      <w:r w:rsidRPr="00965F78">
        <w:rPr>
          <w:szCs w:val="21"/>
        </w:rPr>
        <w:t>Telefon: ……………………….</w:t>
      </w:r>
    </w:p>
    <w:p w:rsidR="00013116" w:rsidRPr="00965F78" w:rsidRDefault="00013116" w:rsidP="00013116">
      <w:pPr>
        <w:spacing w:after="160" w:line="252" w:lineRule="atLeast"/>
        <w:rPr>
          <w:szCs w:val="21"/>
        </w:rPr>
      </w:pPr>
    </w:p>
    <w:p w:rsidR="00013116" w:rsidRPr="00965F78" w:rsidRDefault="00013116" w:rsidP="00013116">
      <w:pPr>
        <w:spacing w:after="160" w:line="252" w:lineRule="atLeast"/>
        <w:rPr>
          <w:szCs w:val="21"/>
        </w:rPr>
      </w:pPr>
      <w:r w:rsidRPr="00965F78">
        <w:rPr>
          <w:szCs w:val="21"/>
        </w:rPr>
        <w:t>Vi kan ta emot ungdom</w:t>
      </w:r>
      <w:r>
        <w:rPr>
          <w:szCs w:val="21"/>
        </w:rPr>
        <w:t>ar för feriearbete sommaren 2026</w:t>
      </w:r>
      <w:r w:rsidRPr="00965F78">
        <w:rPr>
          <w:szCs w:val="21"/>
        </w:rPr>
        <w:t xml:space="preserve"> enl</w:t>
      </w:r>
      <w:r>
        <w:rPr>
          <w:szCs w:val="21"/>
        </w:rPr>
        <w:t>igt</w:t>
      </w:r>
      <w:r w:rsidRPr="00965F78">
        <w:rPr>
          <w:szCs w:val="21"/>
        </w:rPr>
        <w:t xml:space="preserve"> följande:</w:t>
      </w:r>
    </w:p>
    <w:p w:rsidR="00013116" w:rsidRPr="00965F78" w:rsidRDefault="00013116" w:rsidP="00013116">
      <w:pPr>
        <w:spacing w:after="160" w:line="252" w:lineRule="atLeast"/>
        <w:rPr>
          <w:szCs w:val="21"/>
        </w:rPr>
      </w:pPr>
      <w:r w:rsidRPr="00965F78">
        <w:rPr>
          <w:szCs w:val="21"/>
        </w:rPr>
        <w:t>Period</w:t>
      </w:r>
      <w:r w:rsidRPr="00965F78">
        <w:rPr>
          <w:szCs w:val="21"/>
        </w:rPr>
        <w:tab/>
        <w:t>Antal</w:t>
      </w:r>
      <w:r w:rsidRPr="00965F78">
        <w:rPr>
          <w:szCs w:val="21"/>
        </w:rPr>
        <w:tab/>
        <w:t>Arbetsuppgifter</w:t>
      </w:r>
    </w:p>
    <w:p w:rsidR="00013116" w:rsidRPr="00965F78" w:rsidRDefault="00013116" w:rsidP="00013116">
      <w:pPr>
        <w:spacing w:after="160" w:line="252" w:lineRule="atLeast"/>
        <w:rPr>
          <w:szCs w:val="21"/>
        </w:rPr>
      </w:pPr>
      <w:r>
        <w:rPr>
          <w:szCs w:val="21"/>
        </w:rPr>
        <w:t xml:space="preserve">  </w:t>
      </w:r>
      <w:proofErr w:type="gramStart"/>
      <w:r>
        <w:rPr>
          <w:szCs w:val="21"/>
        </w:rPr>
        <w:t>I  15</w:t>
      </w:r>
      <w:proofErr w:type="gramEnd"/>
      <w:r>
        <w:rPr>
          <w:szCs w:val="21"/>
        </w:rPr>
        <w:t>/6  -5</w:t>
      </w:r>
      <w:r w:rsidRPr="00965F78">
        <w:rPr>
          <w:szCs w:val="21"/>
        </w:rPr>
        <w:t>/</w:t>
      </w:r>
      <w:r>
        <w:rPr>
          <w:szCs w:val="21"/>
        </w:rPr>
        <w:t>7</w:t>
      </w:r>
      <w:r w:rsidRPr="00965F78">
        <w:rPr>
          <w:szCs w:val="21"/>
        </w:rPr>
        <w:tab/>
        <w:t>……….</w:t>
      </w:r>
      <w:r w:rsidRPr="00965F78">
        <w:rPr>
          <w:szCs w:val="21"/>
        </w:rPr>
        <w:tab/>
        <w:t>………………………………………………………</w:t>
      </w:r>
    </w:p>
    <w:p w:rsidR="00013116" w:rsidRPr="00965F78" w:rsidRDefault="00013116" w:rsidP="00013116">
      <w:pPr>
        <w:spacing w:after="160" w:line="252" w:lineRule="atLeast"/>
        <w:rPr>
          <w:szCs w:val="21"/>
        </w:rPr>
      </w:pPr>
      <w:r>
        <w:rPr>
          <w:szCs w:val="21"/>
        </w:rPr>
        <w:t xml:space="preserve"> II  6/7 - 26</w:t>
      </w:r>
      <w:r w:rsidRPr="00965F78">
        <w:rPr>
          <w:szCs w:val="21"/>
        </w:rPr>
        <w:t>/7</w:t>
      </w:r>
      <w:r w:rsidRPr="00965F78">
        <w:rPr>
          <w:szCs w:val="21"/>
        </w:rPr>
        <w:tab/>
        <w:t>……….</w:t>
      </w:r>
      <w:r w:rsidRPr="00965F78">
        <w:rPr>
          <w:szCs w:val="21"/>
        </w:rPr>
        <w:tab/>
        <w:t>………………………………………………………</w:t>
      </w:r>
    </w:p>
    <w:p w:rsidR="00013116" w:rsidRPr="00965F78" w:rsidRDefault="00013116" w:rsidP="00013116">
      <w:pPr>
        <w:spacing w:after="160" w:line="252" w:lineRule="atLeast"/>
        <w:rPr>
          <w:szCs w:val="21"/>
        </w:rPr>
      </w:pPr>
      <w:r>
        <w:rPr>
          <w:szCs w:val="21"/>
        </w:rPr>
        <w:t>III  27/7 - 16</w:t>
      </w:r>
      <w:r w:rsidRPr="00965F78">
        <w:rPr>
          <w:szCs w:val="21"/>
        </w:rPr>
        <w:t>/8……….</w:t>
      </w:r>
      <w:r w:rsidRPr="00965F78">
        <w:rPr>
          <w:szCs w:val="21"/>
        </w:rPr>
        <w:tab/>
        <w:t>……………………………………</w:t>
      </w:r>
      <w:r>
        <w:rPr>
          <w:szCs w:val="21"/>
        </w:rPr>
        <w:t>……………</w:t>
      </w:r>
      <w:r w:rsidRPr="00965F78">
        <w:rPr>
          <w:szCs w:val="21"/>
        </w:rPr>
        <w:t>……</w:t>
      </w:r>
    </w:p>
    <w:p w:rsidR="00013116" w:rsidRPr="00965F78" w:rsidRDefault="00013116" w:rsidP="00013116">
      <w:pPr>
        <w:spacing w:after="160" w:line="252" w:lineRule="atLeast"/>
        <w:rPr>
          <w:szCs w:val="21"/>
        </w:rPr>
      </w:pPr>
    </w:p>
    <w:p w:rsidR="00013116" w:rsidRPr="004743E8" w:rsidRDefault="00013116" w:rsidP="00013116">
      <w:pPr>
        <w:spacing w:after="160" w:line="252" w:lineRule="atLeast"/>
        <w:rPr>
          <w:b/>
          <w:sz w:val="24"/>
        </w:rPr>
      </w:pPr>
      <w:r w:rsidRPr="004743E8">
        <w:rPr>
          <w:b/>
          <w:sz w:val="24"/>
        </w:rPr>
        <w:t xml:space="preserve">Vi tar inte emot någon ungdom under sommaren </w:t>
      </w:r>
      <w:proofErr w:type="gramStart"/>
      <w:r w:rsidRPr="004743E8">
        <w:rPr>
          <w:b/>
          <w:sz w:val="24"/>
        </w:rPr>
        <w:t>202</w:t>
      </w:r>
      <w:r>
        <w:rPr>
          <w:b/>
          <w:sz w:val="24"/>
        </w:rPr>
        <w:t>6</w:t>
      </w:r>
      <w:r w:rsidRPr="004743E8">
        <w:rPr>
          <w:b/>
          <w:sz w:val="24"/>
        </w:rPr>
        <w:t xml:space="preserve">  (</w:t>
      </w:r>
      <w:proofErr w:type="gramEnd"/>
      <w:r w:rsidRPr="004743E8">
        <w:rPr>
          <w:b/>
          <w:sz w:val="24"/>
        </w:rPr>
        <w:t xml:space="preserve">    )</w:t>
      </w:r>
    </w:p>
    <w:p w:rsidR="00FF64D7" w:rsidRPr="00013116" w:rsidRDefault="00013116" w:rsidP="00013116">
      <w:pPr>
        <w:pStyle w:val="Hlsningsfras"/>
      </w:pPr>
      <w:r w:rsidRPr="00013116">
        <w:rPr>
          <w:rFonts w:ascii="Palatino Linotype" w:hAnsi="Palatino Linotype"/>
        </w:rPr>
        <w:t>Åsa Lövenhamn Jansson, Administratör</w:t>
      </w:r>
      <w:r w:rsidRPr="00013116">
        <w:rPr>
          <w:rFonts w:ascii="Palatino Linotype" w:hAnsi="Palatino Linotype"/>
        </w:rPr>
        <w:br/>
        <w:t>0560-162 49, 073-271 21 39</w:t>
      </w:r>
      <w:r w:rsidRPr="00013116">
        <w:rPr>
          <w:rFonts w:ascii="Palatino Linotype" w:hAnsi="Palatino Linotype"/>
        </w:rPr>
        <w:br/>
        <w:t>asa.lovenhamn-jansson@torsby.se</w:t>
      </w:r>
      <w:r w:rsidRPr="00013116">
        <w:rPr>
          <w:rFonts w:ascii="Palatino Linotype" w:hAnsi="Palatino Linotype"/>
        </w:rPr>
        <w:br/>
        <w:t>Besöksadress: Hantverkaregatan 1, Torsby</w:t>
      </w:r>
    </w:p>
    <w:sectPr w:rsidR="00FF64D7" w:rsidRPr="00013116" w:rsidSect="00BA188A">
      <w:headerReference w:type="default" r:id="rId8"/>
      <w:footerReference w:type="default" r:id="rId9"/>
      <w:footerReference w:type="first" r:id="rId10"/>
      <w:type w:val="continuous"/>
      <w:pgSz w:w="11906" w:h="16838"/>
      <w:pgMar w:top="454" w:right="2126" w:bottom="1701" w:left="212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116" w:rsidRPr="00013116" w:rsidRDefault="00013116" w:rsidP="00876C50">
      <w:r w:rsidRPr="00013116">
        <w:separator/>
      </w:r>
    </w:p>
  </w:endnote>
  <w:endnote w:type="continuationSeparator" w:id="0">
    <w:p w:rsidR="00013116" w:rsidRPr="00013116" w:rsidRDefault="00013116" w:rsidP="00876C50">
      <w:r w:rsidRPr="000131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C50" w:rsidRPr="00013116" w:rsidRDefault="00876C50" w:rsidP="00876C50">
    <w:pPr>
      <w:pStyle w:val="Sidfot"/>
      <w:rPr>
        <w:lang w:eastAsia="sv-SE"/>
      </w:rPr>
    </w:pPr>
    <w:r w:rsidRPr="00013116">
      <w:rPr>
        <w:lang w:eastAsia="sv-SE"/>
      </w:rPr>
      <w:fldChar w:fldCharType="begin"/>
    </w:r>
    <w:r w:rsidRPr="00013116">
      <w:rPr>
        <w:lang w:eastAsia="sv-SE"/>
      </w:rPr>
      <w:instrText>PAGE   \* MERGEFORMAT</w:instrText>
    </w:r>
    <w:r w:rsidRPr="00013116">
      <w:rPr>
        <w:lang w:eastAsia="sv-SE"/>
      </w:rPr>
      <w:fldChar w:fldCharType="separate"/>
    </w:r>
    <w:r w:rsidRPr="00013116">
      <w:rPr>
        <w:lang w:eastAsia="sv-SE"/>
      </w:rPr>
      <w:t>1</w:t>
    </w:r>
    <w:r w:rsidRPr="00013116">
      <w:rPr>
        <w:lang w:eastAsia="sv-S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C50" w:rsidRPr="00013116" w:rsidRDefault="00876C50" w:rsidP="00876C50">
    <w:pPr>
      <w:pStyle w:val="Sidfot"/>
      <w:rPr>
        <w:lang w:eastAsia="sv-SE"/>
      </w:rPr>
    </w:pPr>
    <w:r w:rsidRPr="00013116">
      <w:rPr>
        <w:lang w:eastAsia="sv-SE"/>
      </w:rPr>
      <w:fldChar w:fldCharType="begin"/>
    </w:r>
    <w:r w:rsidRPr="00013116">
      <w:rPr>
        <w:lang w:eastAsia="sv-SE"/>
      </w:rPr>
      <w:instrText>PAGE   \* MERGEFORMAT</w:instrText>
    </w:r>
    <w:r w:rsidRPr="00013116">
      <w:rPr>
        <w:lang w:eastAsia="sv-SE"/>
      </w:rPr>
      <w:fldChar w:fldCharType="separate"/>
    </w:r>
    <w:r w:rsidRPr="00013116">
      <w:t>2</w:t>
    </w:r>
    <w:r w:rsidRPr="00013116">
      <w:rPr>
        <w:lang w:eastAsia="sv-S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116" w:rsidRPr="00013116" w:rsidRDefault="00013116" w:rsidP="00876C50">
      <w:r w:rsidRPr="00013116">
        <w:separator/>
      </w:r>
    </w:p>
  </w:footnote>
  <w:footnote w:type="continuationSeparator" w:id="0">
    <w:p w:rsidR="00013116" w:rsidRPr="00013116" w:rsidRDefault="00013116" w:rsidP="00876C50">
      <w:r w:rsidRPr="0001311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7C1" w:rsidRPr="00013116" w:rsidRDefault="00F077C1" w:rsidP="00F077C1">
    <w:pPr>
      <w:pStyle w:val="Sidhuvud"/>
      <w:rPr>
        <w:sz w:val="25"/>
        <w:szCs w:val="25"/>
      </w:rPr>
    </w:pPr>
  </w:p>
  <w:p w:rsidR="00303581" w:rsidRPr="00013116" w:rsidRDefault="00303581" w:rsidP="00F077C1">
    <w:pPr>
      <w:pStyle w:val="Sidhuvud"/>
      <w:rPr>
        <w:sz w:val="25"/>
        <w:szCs w:val="25"/>
      </w:rPr>
    </w:pPr>
  </w:p>
  <w:p w:rsidR="00303581" w:rsidRPr="00013116" w:rsidRDefault="00303581" w:rsidP="00F077C1">
    <w:pPr>
      <w:pStyle w:val="Sidhuvud"/>
      <w:rPr>
        <w:sz w:val="25"/>
        <w:szCs w:val="2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8C654F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0A85306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1D0137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E2BCDC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40498E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1A9EA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7A6FE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7AF1B8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7938D9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C9F04A3"/>
    <w:multiLevelType w:val="multilevel"/>
    <w:tmpl w:val="EDDC997E"/>
    <w:lvl w:ilvl="0">
      <w:start w:val="1"/>
      <w:numFmt w:val="decimal"/>
      <w:pStyle w:val="Numrerad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094"/>
        </w:tabs>
        <w:ind w:left="1094" w:hanging="380"/>
      </w:pPr>
      <w:rPr>
        <w:rFonts w:hint="default"/>
      </w:rPr>
    </w:lvl>
    <w:lvl w:ilvl="3">
      <w:start w:val="1"/>
      <w:numFmt w:val="bullet"/>
      <w:lvlText w:val="•"/>
      <w:lvlJc w:val="left"/>
      <w:pPr>
        <w:tabs>
          <w:tab w:val="num" w:pos="1434"/>
        </w:tabs>
        <w:ind w:left="1435" w:hanging="341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718"/>
        </w:tabs>
        <w:ind w:left="1718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2001"/>
        </w:tabs>
        <w:ind w:left="2002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2285"/>
        </w:tabs>
        <w:ind w:left="2285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568"/>
        </w:tabs>
        <w:ind w:left="2569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852" w:hanging="283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6D9E25F8"/>
    <w:multiLevelType w:val="multilevel"/>
    <w:tmpl w:val="6F84ADD6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1094"/>
        </w:tabs>
        <w:ind w:left="1094" w:hanging="38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434"/>
        </w:tabs>
        <w:ind w:left="1435" w:hanging="341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718"/>
        </w:tabs>
        <w:ind w:left="1718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2001"/>
        </w:tabs>
        <w:ind w:left="2002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2285"/>
        </w:tabs>
        <w:ind w:left="2285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568"/>
        </w:tabs>
        <w:ind w:left="2569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852" w:hanging="283"/>
      </w:pPr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0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16.012"/>
    <w:docVar w:name="DocumentCreated" w:val="DocumentCreated"/>
    <w:docVar w:name="DocumentCreatedOK" w:val="DocumentCreatedOK"/>
    <w:docVar w:name="DocumentInitialized" w:val="OK"/>
    <w:docVar w:name="dtLanguage" w:val="sv-SE"/>
    <w:docVar w:name="Encrypted_CloudStatistics_DocumentCreation" w:val="jdVW2FK8uI0YHzTHPTEY1w=="/>
    <w:docVar w:name="Encrypted_CloudStatistics_StoryID" w:val="I05NYNIhDYOxNyZWF5JuRlswwiyMn+RLkSMyLFP9OFtfRa4FzU8HBvOlwrfs//34"/>
    <w:docVar w:name="Encrypted_DialogFieldValue_cancelbutton" w:val="Go1BF8BBsJqqGsR1izlsvQ=="/>
    <w:docVar w:name="Encrypted_DialogFieldValue_documentdate" w:val="BPFJS25Ve3uGKKpWFfr6/g=="/>
    <w:docVar w:name="Encrypted_DialogFieldValue_finduserbutton" w:val="Go1BF8BBsJqqGsR1izlsvQ=="/>
    <w:docVar w:name="Encrypted_DialogFieldValue_language" w:val="ypXe8gK8uDNZUxBwTUaEcg=="/>
    <w:docVar w:name="Encrypted_DialogFieldValue_logoa" w:val="Go1BF8BBsJqqGsR1izlsvQ=="/>
    <w:docVar w:name="Encrypted_DialogFieldValue_logob" w:val="jdVW2FK8uI0YHzTHPTEY1w=="/>
    <w:docVar w:name="Encrypted_DialogFieldValue_logoc" w:val="Go1BF8BBsJqqGsR1izlsvQ=="/>
    <w:docVar w:name="Encrypted_DialogFieldValue_logod" w:val="Go1BF8BBsJqqGsR1izlsvQ=="/>
    <w:docVar w:name="Encrypted_DialogFieldValue_networkprofileuserid" w:val="Sh+FJ2txawLW7habLdgH6Q=="/>
    <w:docVar w:name="Encrypted_DialogFieldValue_okbutton" w:val="Go1BF8BBsJqqGsR1izlsvQ=="/>
    <w:docVar w:name="Encrypted_DialogFieldValue_senderaddress" w:val="VCmZOP5CJK6f0rRBlHGzmC0WF8HW6Sq6Y66RIYqyVVM="/>
    <w:docVar w:name="Encrypted_DialogFieldValue_sendercellphone" w:val="/foRFb00s9IAUUeY8bVwaw=="/>
    <w:docVar w:name="Encrypted_DialogFieldValue_sendercity" w:val="JG+n0irparejqAklCTJ6HA=="/>
    <w:docVar w:name="Encrypted_DialogFieldValue_sendercompany" w:val="bbfAAgVI+0D3n2xpZaaMig=="/>
    <w:docVar w:name="Encrypted_DialogFieldValue_senderdepartment" w:val="RzSHyshf3T37RJG0tl22dWMCZUd6vJ7wrN3NDvN6ggk="/>
    <w:docVar w:name="Encrypted_DialogFieldValue_senderemail" w:val="X3OuS8HTAgyZLb9UauvV8rjbIg0pQdvLZ9qn7hSTieA="/>
    <w:docVar w:name="Encrypted_DialogFieldValue_senderemaildir" w:val="hj+XQzQj8vMtpt4Vefr25WrgNonl8ANl1Z1HL0mPVCQ="/>
    <w:docVar w:name="Encrypted_DialogFieldValue_sendername" w:val="JiOiuyKGBBfZeCOmFMZAovpfzLvcb7+b76/AN1nMgi8="/>
    <w:docVar w:name="Encrypted_DialogFieldValue_senderphone" w:val="INIfRu3UwI8tmm7kIWf9Fg=="/>
    <w:docVar w:name="Encrypted_DialogFieldValue_senderphonedir" w:val="XYs0+AlUSePnQBJJCGUtdQ=="/>
    <w:docVar w:name="Encrypted_DialogFieldValue_senderposition" w:val="mavAO36VbOCqcXrdWF5gNw=="/>
    <w:docVar w:name="Encrypted_DialogFieldValue_senderpostalcode" w:val="MDDQakZQM6Gg9nZ5Bomd0w=="/>
    <w:docVar w:name="Encrypted_DialogFieldValue_senderunit" w:val="3Mu7njs+nt64c+MZluPjg6kY1yFYRZ69ml7UVvxzwAg="/>
    <w:docVar w:name="Encrypted_DialogFieldValue_sendervisitingaddress" w:val="KQhdP60F5cBwPbQ1Sez4Lo+YAdYDo8R0hzpmLbAHdlo="/>
    <w:docVar w:name="Encrypted_DialogFieldValue_senderweb" w:val="qtqPXC9uG6Lu4X3H8fOGIw=="/>
    <w:docVar w:name="Encrypted_DialogFieldValue_showlocalprofiles" w:val="Go1BF8BBsJqqGsR1izlsvQ=="/>
    <w:docVar w:name="Encrypted_DialogFieldValue_shownetworkprofiles" w:val="jdVW2FK8uI0YHzTHPTEY1w=="/>
    <w:docVar w:name="Encrypted_DialogFieldValue_useexcelmergesource" w:val="Go1BF8BBsJqqGsR1izlsvQ=="/>
    <w:docVar w:name="Encrypted_DocHeader" w:val="BeJBmJ7Z3/BF9WFlIWWGGw=="/>
    <w:docVar w:name="Encrypted_DocumentChangeThisVar" w:val="Go1BF8BBsJqqGsR1izlsvQ=="/>
    <w:docVar w:name="IntegrationType" w:val="StandAlone"/>
  </w:docVars>
  <w:rsids>
    <w:rsidRoot w:val="00013116"/>
    <w:rsid w:val="0000171F"/>
    <w:rsid w:val="000073B0"/>
    <w:rsid w:val="00011D9D"/>
    <w:rsid w:val="00013116"/>
    <w:rsid w:val="00024C30"/>
    <w:rsid w:val="00025F34"/>
    <w:rsid w:val="00026942"/>
    <w:rsid w:val="00045BE7"/>
    <w:rsid w:val="0004747B"/>
    <w:rsid w:val="00084FB1"/>
    <w:rsid w:val="000872FC"/>
    <w:rsid w:val="00090C91"/>
    <w:rsid w:val="00095BFF"/>
    <w:rsid w:val="000A67F6"/>
    <w:rsid w:val="000D20A2"/>
    <w:rsid w:val="000D67F9"/>
    <w:rsid w:val="000E737F"/>
    <w:rsid w:val="00112306"/>
    <w:rsid w:val="00117AC4"/>
    <w:rsid w:val="00132022"/>
    <w:rsid w:val="00140C29"/>
    <w:rsid w:val="00142D2A"/>
    <w:rsid w:val="00145A7E"/>
    <w:rsid w:val="00151F64"/>
    <w:rsid w:val="00176D11"/>
    <w:rsid w:val="00185731"/>
    <w:rsid w:val="001A11ED"/>
    <w:rsid w:val="001A3E2F"/>
    <w:rsid w:val="001B1375"/>
    <w:rsid w:val="001B68EE"/>
    <w:rsid w:val="001E64D1"/>
    <w:rsid w:val="00202C35"/>
    <w:rsid w:val="002429E6"/>
    <w:rsid w:val="00251550"/>
    <w:rsid w:val="00253E6C"/>
    <w:rsid w:val="0026672A"/>
    <w:rsid w:val="002822CF"/>
    <w:rsid w:val="00287E19"/>
    <w:rsid w:val="00297D74"/>
    <w:rsid w:val="002A44F5"/>
    <w:rsid w:val="002C59C0"/>
    <w:rsid w:val="002C5A6F"/>
    <w:rsid w:val="002D4B41"/>
    <w:rsid w:val="00302C8F"/>
    <w:rsid w:val="00303581"/>
    <w:rsid w:val="00306477"/>
    <w:rsid w:val="003146E1"/>
    <w:rsid w:val="00321F68"/>
    <w:rsid w:val="0032662F"/>
    <w:rsid w:val="00353A5B"/>
    <w:rsid w:val="003548A1"/>
    <w:rsid w:val="00381E31"/>
    <w:rsid w:val="003901FF"/>
    <w:rsid w:val="0039558B"/>
    <w:rsid w:val="00397068"/>
    <w:rsid w:val="003A0AEB"/>
    <w:rsid w:val="003A516B"/>
    <w:rsid w:val="003B04C4"/>
    <w:rsid w:val="003B44FA"/>
    <w:rsid w:val="003D21BD"/>
    <w:rsid w:val="003D4FAE"/>
    <w:rsid w:val="003D53F1"/>
    <w:rsid w:val="003D5D6A"/>
    <w:rsid w:val="003D6891"/>
    <w:rsid w:val="00405B76"/>
    <w:rsid w:val="00411CA8"/>
    <w:rsid w:val="00422163"/>
    <w:rsid w:val="00424CC6"/>
    <w:rsid w:val="00432089"/>
    <w:rsid w:val="00435D10"/>
    <w:rsid w:val="00443F8F"/>
    <w:rsid w:val="00470D34"/>
    <w:rsid w:val="00471693"/>
    <w:rsid w:val="004737AC"/>
    <w:rsid w:val="00490936"/>
    <w:rsid w:val="004A0777"/>
    <w:rsid w:val="004A3AE8"/>
    <w:rsid w:val="004A56B5"/>
    <w:rsid w:val="004A5944"/>
    <w:rsid w:val="004A65F8"/>
    <w:rsid w:val="004A7766"/>
    <w:rsid w:val="004C3886"/>
    <w:rsid w:val="004D7C68"/>
    <w:rsid w:val="004E6788"/>
    <w:rsid w:val="004E7DD0"/>
    <w:rsid w:val="005036A5"/>
    <w:rsid w:val="005123EB"/>
    <w:rsid w:val="005206B2"/>
    <w:rsid w:val="0052293F"/>
    <w:rsid w:val="00531E30"/>
    <w:rsid w:val="0053707E"/>
    <w:rsid w:val="00541E91"/>
    <w:rsid w:val="00542057"/>
    <w:rsid w:val="005457DC"/>
    <w:rsid w:val="00546FD2"/>
    <w:rsid w:val="00556DA1"/>
    <w:rsid w:val="005818FC"/>
    <w:rsid w:val="0058596D"/>
    <w:rsid w:val="00593936"/>
    <w:rsid w:val="005A218F"/>
    <w:rsid w:val="005B26E8"/>
    <w:rsid w:val="005C2EAA"/>
    <w:rsid w:val="005D4E00"/>
    <w:rsid w:val="005E2C3F"/>
    <w:rsid w:val="006125D7"/>
    <w:rsid w:val="00624E55"/>
    <w:rsid w:val="00625278"/>
    <w:rsid w:val="006311B3"/>
    <w:rsid w:val="00676CF1"/>
    <w:rsid w:val="00677803"/>
    <w:rsid w:val="006B3613"/>
    <w:rsid w:val="006B5E78"/>
    <w:rsid w:val="006D0110"/>
    <w:rsid w:val="006D27C1"/>
    <w:rsid w:val="006D5D96"/>
    <w:rsid w:val="006D732E"/>
    <w:rsid w:val="006F31EE"/>
    <w:rsid w:val="00702CE0"/>
    <w:rsid w:val="007224D8"/>
    <w:rsid w:val="00761547"/>
    <w:rsid w:val="007653A3"/>
    <w:rsid w:val="007655F2"/>
    <w:rsid w:val="007735E4"/>
    <w:rsid w:val="007B1804"/>
    <w:rsid w:val="007B6213"/>
    <w:rsid w:val="007C02AB"/>
    <w:rsid w:val="007C5B67"/>
    <w:rsid w:val="007C652F"/>
    <w:rsid w:val="007D2EA9"/>
    <w:rsid w:val="007E0D43"/>
    <w:rsid w:val="007E2CDA"/>
    <w:rsid w:val="007F4AEA"/>
    <w:rsid w:val="008034EB"/>
    <w:rsid w:val="00804A06"/>
    <w:rsid w:val="008108FA"/>
    <w:rsid w:val="00814724"/>
    <w:rsid w:val="00814A27"/>
    <w:rsid w:val="0083699B"/>
    <w:rsid w:val="00844630"/>
    <w:rsid w:val="00852302"/>
    <w:rsid w:val="00856AD1"/>
    <w:rsid w:val="00864ED7"/>
    <w:rsid w:val="00874E13"/>
    <w:rsid w:val="00876C50"/>
    <w:rsid w:val="008A3D99"/>
    <w:rsid w:val="008C30D6"/>
    <w:rsid w:val="008C6157"/>
    <w:rsid w:val="008C61DB"/>
    <w:rsid w:val="008C7ECA"/>
    <w:rsid w:val="008D52B2"/>
    <w:rsid w:val="008E783D"/>
    <w:rsid w:val="008F3BDA"/>
    <w:rsid w:val="00901D82"/>
    <w:rsid w:val="009304D7"/>
    <w:rsid w:val="00952766"/>
    <w:rsid w:val="00977B81"/>
    <w:rsid w:val="00977CE7"/>
    <w:rsid w:val="009906A5"/>
    <w:rsid w:val="009A6ECA"/>
    <w:rsid w:val="009B57DA"/>
    <w:rsid w:val="009C0AB9"/>
    <w:rsid w:val="009C2B7D"/>
    <w:rsid w:val="009D1046"/>
    <w:rsid w:val="009E033C"/>
    <w:rsid w:val="009E47B1"/>
    <w:rsid w:val="009E6493"/>
    <w:rsid w:val="009F287C"/>
    <w:rsid w:val="00A12F6C"/>
    <w:rsid w:val="00A263EB"/>
    <w:rsid w:val="00A27448"/>
    <w:rsid w:val="00A34AF3"/>
    <w:rsid w:val="00A43A95"/>
    <w:rsid w:val="00A60DBE"/>
    <w:rsid w:val="00A61AB1"/>
    <w:rsid w:val="00A62536"/>
    <w:rsid w:val="00A713C6"/>
    <w:rsid w:val="00A73577"/>
    <w:rsid w:val="00A75527"/>
    <w:rsid w:val="00A811F2"/>
    <w:rsid w:val="00A817C9"/>
    <w:rsid w:val="00AC5857"/>
    <w:rsid w:val="00AD4649"/>
    <w:rsid w:val="00AE48C6"/>
    <w:rsid w:val="00AE5BE3"/>
    <w:rsid w:val="00B155DB"/>
    <w:rsid w:val="00B35605"/>
    <w:rsid w:val="00B36B56"/>
    <w:rsid w:val="00B36B95"/>
    <w:rsid w:val="00B54A7A"/>
    <w:rsid w:val="00B93574"/>
    <w:rsid w:val="00B958F9"/>
    <w:rsid w:val="00BA188A"/>
    <w:rsid w:val="00BC6060"/>
    <w:rsid w:val="00BD2AED"/>
    <w:rsid w:val="00BD4711"/>
    <w:rsid w:val="00BD7E56"/>
    <w:rsid w:val="00BE0BFA"/>
    <w:rsid w:val="00BF1D03"/>
    <w:rsid w:val="00C055B0"/>
    <w:rsid w:val="00C13255"/>
    <w:rsid w:val="00C13A78"/>
    <w:rsid w:val="00C43CCC"/>
    <w:rsid w:val="00C65FC5"/>
    <w:rsid w:val="00CA6B75"/>
    <w:rsid w:val="00CC0ADE"/>
    <w:rsid w:val="00CC645C"/>
    <w:rsid w:val="00CF4313"/>
    <w:rsid w:val="00CF7796"/>
    <w:rsid w:val="00D07F5E"/>
    <w:rsid w:val="00D1157D"/>
    <w:rsid w:val="00D3275A"/>
    <w:rsid w:val="00D549C6"/>
    <w:rsid w:val="00D56EB5"/>
    <w:rsid w:val="00D61167"/>
    <w:rsid w:val="00D7255F"/>
    <w:rsid w:val="00D756C3"/>
    <w:rsid w:val="00D97459"/>
    <w:rsid w:val="00DB6F85"/>
    <w:rsid w:val="00DB7447"/>
    <w:rsid w:val="00DC3183"/>
    <w:rsid w:val="00DC7F37"/>
    <w:rsid w:val="00DD4F38"/>
    <w:rsid w:val="00DE0254"/>
    <w:rsid w:val="00E00E83"/>
    <w:rsid w:val="00E0308E"/>
    <w:rsid w:val="00E122EB"/>
    <w:rsid w:val="00E13F9D"/>
    <w:rsid w:val="00E17FB1"/>
    <w:rsid w:val="00E23C7D"/>
    <w:rsid w:val="00E23DF9"/>
    <w:rsid w:val="00E307E0"/>
    <w:rsid w:val="00E45DC3"/>
    <w:rsid w:val="00E46958"/>
    <w:rsid w:val="00E55195"/>
    <w:rsid w:val="00E70C30"/>
    <w:rsid w:val="00E759D0"/>
    <w:rsid w:val="00E77B04"/>
    <w:rsid w:val="00E86AE7"/>
    <w:rsid w:val="00E86D13"/>
    <w:rsid w:val="00E93A03"/>
    <w:rsid w:val="00EA0213"/>
    <w:rsid w:val="00EA22A6"/>
    <w:rsid w:val="00ED62F1"/>
    <w:rsid w:val="00EF1098"/>
    <w:rsid w:val="00F077C1"/>
    <w:rsid w:val="00F31B30"/>
    <w:rsid w:val="00F45B6E"/>
    <w:rsid w:val="00F51794"/>
    <w:rsid w:val="00F63A29"/>
    <w:rsid w:val="00F65928"/>
    <w:rsid w:val="00F778B0"/>
    <w:rsid w:val="00F9601F"/>
    <w:rsid w:val="00F96A5A"/>
    <w:rsid w:val="00FC1D56"/>
    <w:rsid w:val="00FD0FA5"/>
    <w:rsid w:val="00FD2AA3"/>
    <w:rsid w:val="00FD4B62"/>
    <w:rsid w:val="00FD4C3C"/>
    <w:rsid w:val="00FD75CC"/>
    <w:rsid w:val="00FF2F13"/>
    <w:rsid w:val="00F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634C05"/>
  <w15:chartTrackingRefBased/>
  <w15:docId w15:val="{F06BDDFF-5590-4843-BB72-A8C5F97A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semiHidden/>
    <w:qFormat/>
    <w:rsid w:val="00A43A95"/>
    <w:pPr>
      <w:spacing w:after="0" w:line="240" w:lineRule="auto"/>
    </w:pPr>
    <w:rPr>
      <w:sz w:val="23"/>
    </w:rPr>
  </w:style>
  <w:style w:type="paragraph" w:styleId="Rubrik1">
    <w:name w:val="heading 1"/>
    <w:basedOn w:val="Normal"/>
    <w:next w:val="Brdtext"/>
    <w:link w:val="Rubrik1Char"/>
    <w:uiPriority w:val="9"/>
    <w:qFormat/>
    <w:rsid w:val="00FD4B62"/>
    <w:pPr>
      <w:keepNext/>
      <w:keepLines/>
      <w:spacing w:before="600" w:after="160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FD4B62"/>
    <w:pPr>
      <w:keepNext/>
      <w:keepLines/>
      <w:spacing w:before="320" w:after="80"/>
      <w:outlineLvl w:val="1"/>
    </w:pPr>
    <w:rPr>
      <w:rFonts w:asciiTheme="majorHAnsi" w:eastAsiaTheme="majorEastAsia" w:hAnsiTheme="majorHAnsi" w:cstheme="majorBidi"/>
      <w:sz w:val="30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FD4B62"/>
    <w:pPr>
      <w:keepNext/>
      <w:keepLines/>
      <w:spacing w:before="320" w:after="80"/>
      <w:outlineLvl w:val="2"/>
    </w:pPr>
    <w:rPr>
      <w:rFonts w:asciiTheme="majorHAnsi" w:eastAsiaTheme="majorEastAsia" w:hAnsiTheme="majorHAnsi" w:cstheme="majorBidi"/>
      <w:sz w:val="26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CC0ADE"/>
    <w:pPr>
      <w:keepNext/>
      <w:keepLines/>
      <w:spacing w:before="320" w:after="80"/>
      <w:outlineLvl w:val="3"/>
    </w:pPr>
    <w:rPr>
      <w:rFonts w:asciiTheme="majorHAnsi" w:eastAsiaTheme="majorEastAsia" w:hAnsiTheme="majorHAnsi" w:cstheme="majorBidi"/>
      <w:iCs/>
      <w:sz w:val="24"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B54A7A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B54A7A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B54A7A"/>
    <w:pPr>
      <w:keepNext/>
      <w:keepLines/>
      <w:spacing w:before="12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B54A7A"/>
    <w:pPr>
      <w:keepNext/>
      <w:keepLines/>
      <w:spacing w:before="12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B54A7A"/>
    <w:pPr>
      <w:keepNext/>
      <w:keepLines/>
      <w:spacing w:before="12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54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FD4B62"/>
    <w:rPr>
      <w:rFonts w:asciiTheme="majorHAnsi" w:eastAsiaTheme="majorEastAsia" w:hAnsiTheme="majorHAnsi" w:cstheme="majorBidi"/>
      <w:sz w:val="36"/>
      <w:szCs w:val="32"/>
    </w:rPr>
  </w:style>
  <w:style w:type="paragraph" w:styleId="Brdtext">
    <w:name w:val="Body Text"/>
    <w:basedOn w:val="Normal"/>
    <w:link w:val="BrdtextChar"/>
    <w:qFormat/>
    <w:rsid w:val="00FD4B62"/>
    <w:pPr>
      <w:spacing w:after="160" w:line="320" w:lineRule="atLeast"/>
    </w:pPr>
    <w:rPr>
      <w:sz w:val="22"/>
    </w:rPr>
  </w:style>
  <w:style w:type="character" w:customStyle="1" w:styleId="BrdtextChar">
    <w:name w:val="Brödtext Char"/>
    <w:basedOn w:val="Standardstycketeckensnitt"/>
    <w:link w:val="Brdtext"/>
    <w:rsid w:val="00FD4B62"/>
  </w:style>
  <w:style w:type="paragraph" w:styleId="Punktlista">
    <w:name w:val="List Bullet"/>
    <w:basedOn w:val="Brdtext"/>
    <w:uiPriority w:val="2"/>
    <w:qFormat/>
    <w:rsid w:val="00EA0213"/>
    <w:pPr>
      <w:numPr>
        <w:numId w:val="14"/>
      </w:numPr>
    </w:pPr>
    <w:rPr>
      <w:rFonts w:eastAsia="Times New Roman" w:cs="Times New Roman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FD4B62"/>
    <w:rPr>
      <w:rFonts w:asciiTheme="majorHAnsi" w:eastAsiaTheme="majorEastAsia" w:hAnsiTheme="majorHAnsi" w:cstheme="majorBidi"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D4B62"/>
    <w:rPr>
      <w:rFonts w:asciiTheme="majorHAnsi" w:eastAsiaTheme="majorEastAsia" w:hAnsiTheme="majorHAnsi" w:cstheme="majorBidi"/>
      <w:sz w:val="26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C0ADE"/>
    <w:rPr>
      <w:rFonts w:asciiTheme="majorHAnsi" w:eastAsiaTheme="majorEastAsia" w:hAnsiTheme="majorHAnsi" w:cstheme="majorBidi"/>
      <w:iCs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B1375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B1375"/>
    <w:rPr>
      <w:rFonts w:asciiTheme="majorHAnsi" w:eastAsiaTheme="majorEastAsia" w:hAnsiTheme="majorHAnsi" w:cstheme="majorBidi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B1375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B1375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B1375"/>
    <w:rPr>
      <w:rFonts w:asciiTheme="majorHAnsi" w:eastAsiaTheme="majorEastAsia" w:hAnsiTheme="majorHAnsi" w:cstheme="majorBidi"/>
      <w:iCs/>
      <w:sz w:val="20"/>
      <w:szCs w:val="21"/>
    </w:rPr>
  </w:style>
  <w:style w:type="paragraph" w:customStyle="1" w:styleId="Tabelltext">
    <w:name w:val="Tabelltext"/>
    <w:basedOn w:val="Normal"/>
    <w:qFormat/>
    <w:rsid w:val="00CC0ADE"/>
  </w:style>
  <w:style w:type="paragraph" w:customStyle="1" w:styleId="Ledtext">
    <w:name w:val="Ledtext"/>
    <w:basedOn w:val="Normal"/>
    <w:semiHidden/>
    <w:qFormat/>
    <w:rsid w:val="00176D11"/>
    <w:rPr>
      <w:rFonts w:asciiTheme="majorHAnsi" w:hAnsiTheme="majorHAnsi"/>
      <w:sz w:val="16"/>
    </w:rPr>
  </w:style>
  <w:style w:type="paragraph" w:customStyle="1" w:styleId="Dokumentkategori">
    <w:name w:val="Dokumentkategori"/>
    <w:basedOn w:val="Normal"/>
    <w:semiHidden/>
    <w:qFormat/>
    <w:rsid w:val="00CC0ADE"/>
    <w:rPr>
      <w:rFonts w:asciiTheme="majorHAnsi" w:hAnsiTheme="majorHAnsi"/>
      <w:caps/>
      <w:sz w:val="22"/>
    </w:rPr>
  </w:style>
  <w:style w:type="paragraph" w:customStyle="1" w:styleId="Instruktionstext">
    <w:name w:val="Instruktionstext"/>
    <w:basedOn w:val="Normal"/>
    <w:next w:val="Brdtext"/>
    <w:semiHidden/>
    <w:qFormat/>
    <w:rsid w:val="00084FB1"/>
    <w:rPr>
      <w:i/>
      <w:vanish/>
      <w:color w:val="0000FF"/>
    </w:rPr>
  </w:style>
  <w:style w:type="paragraph" w:customStyle="1" w:styleId="Mall-id">
    <w:name w:val="Mall-id"/>
    <w:basedOn w:val="Normal"/>
    <w:semiHidden/>
    <w:qFormat/>
    <w:rsid w:val="00A27448"/>
    <w:rPr>
      <w:rFonts w:asciiTheme="majorHAnsi" w:hAnsiTheme="majorHAnsi"/>
      <w:color w:val="A6A6A6" w:themeColor="background1" w:themeShade="A6"/>
      <w:sz w:val="10"/>
    </w:rPr>
  </w:style>
  <w:style w:type="paragraph" w:customStyle="1" w:styleId="Hlsningsfras">
    <w:name w:val="Hälsningsfras"/>
    <w:basedOn w:val="Brdtext"/>
    <w:next w:val="Brdtext"/>
    <w:semiHidden/>
    <w:qFormat/>
    <w:rsid w:val="00864ED7"/>
    <w:pPr>
      <w:keepLines/>
      <w:spacing w:before="480"/>
    </w:pPr>
  </w:style>
  <w:style w:type="paragraph" w:styleId="Citat">
    <w:name w:val="Quote"/>
    <w:basedOn w:val="Brdtext"/>
    <w:next w:val="Normal"/>
    <w:link w:val="CitatChar"/>
    <w:uiPriority w:val="1"/>
    <w:semiHidden/>
    <w:qFormat/>
    <w:rsid w:val="00D549C6"/>
    <w:pPr>
      <w:spacing w:before="360" w:after="360"/>
      <w:ind w:left="567" w:right="567" w:firstLine="340"/>
    </w:pPr>
  </w:style>
  <w:style w:type="character" w:customStyle="1" w:styleId="CitatChar">
    <w:name w:val="Citat Char"/>
    <w:basedOn w:val="Standardstycketeckensnitt"/>
    <w:link w:val="Citat"/>
    <w:uiPriority w:val="1"/>
    <w:semiHidden/>
    <w:rsid w:val="00D549C6"/>
    <w:rPr>
      <w:sz w:val="24"/>
    </w:rPr>
  </w:style>
  <w:style w:type="paragraph" w:customStyle="1" w:styleId="Klla">
    <w:name w:val="Källa"/>
    <w:basedOn w:val="Brdtext"/>
    <w:next w:val="Brdtext"/>
    <w:uiPriority w:val="1"/>
    <w:semiHidden/>
    <w:qFormat/>
    <w:rsid w:val="00CC0ADE"/>
    <w:pPr>
      <w:spacing w:after="240" w:line="220" w:lineRule="atLeast"/>
    </w:pPr>
    <w:rPr>
      <w:sz w:val="20"/>
    </w:rPr>
  </w:style>
  <w:style w:type="paragraph" w:customStyle="1" w:styleId="Referenser">
    <w:name w:val="Referenser"/>
    <w:basedOn w:val="Brdtext"/>
    <w:semiHidden/>
    <w:qFormat/>
    <w:rsid w:val="00761547"/>
    <w:pPr>
      <w:ind w:left="284" w:hanging="284"/>
    </w:pPr>
  </w:style>
  <w:style w:type="paragraph" w:styleId="Fotnotstext">
    <w:name w:val="footnote text"/>
    <w:basedOn w:val="Normal"/>
    <w:link w:val="FotnotstextChar"/>
    <w:uiPriority w:val="99"/>
    <w:semiHidden/>
    <w:rsid w:val="00D549C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549C6"/>
    <w:rPr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qFormat/>
    <w:rsid w:val="00CC0ADE"/>
    <w:pPr>
      <w:spacing w:before="120" w:after="120"/>
    </w:pPr>
    <w:rPr>
      <w:rFonts w:asciiTheme="majorHAnsi" w:hAnsiTheme="majorHAnsi"/>
      <w:iCs/>
      <w:sz w:val="22"/>
      <w:szCs w:val="18"/>
    </w:rPr>
  </w:style>
  <w:style w:type="character" w:styleId="Platshllartext">
    <w:name w:val="Placeholder Text"/>
    <w:basedOn w:val="Standardstycketeckensnitt"/>
    <w:uiPriority w:val="99"/>
    <w:semiHidden/>
    <w:rsid w:val="008A3D99"/>
    <w:rPr>
      <w:vanish/>
      <w:color w:val="FF0000"/>
    </w:rPr>
  </w:style>
  <w:style w:type="paragraph" w:customStyle="1" w:styleId="Ifyllnadstext">
    <w:name w:val="Ifyllnadstext"/>
    <w:basedOn w:val="Brdtext"/>
    <w:semiHidden/>
    <w:qFormat/>
    <w:rsid w:val="00321F68"/>
    <w:pPr>
      <w:spacing w:after="40" w:line="240" w:lineRule="auto"/>
    </w:pPr>
  </w:style>
  <w:style w:type="paragraph" w:styleId="Innehll1">
    <w:name w:val="toc 1"/>
    <w:basedOn w:val="Normal"/>
    <w:next w:val="Normal"/>
    <w:uiPriority w:val="39"/>
    <w:semiHidden/>
    <w:rsid w:val="00CC0ADE"/>
    <w:pPr>
      <w:spacing w:before="400"/>
      <w:ind w:right="284"/>
    </w:pPr>
    <w:rPr>
      <w:sz w:val="28"/>
    </w:rPr>
  </w:style>
  <w:style w:type="paragraph" w:styleId="Innehll2">
    <w:name w:val="toc 2"/>
    <w:basedOn w:val="Normal"/>
    <w:next w:val="Normal"/>
    <w:uiPriority w:val="39"/>
    <w:semiHidden/>
    <w:rsid w:val="00CC0ADE"/>
    <w:pPr>
      <w:ind w:left="567" w:right="284"/>
    </w:pPr>
  </w:style>
  <w:style w:type="paragraph" w:styleId="Innehll3">
    <w:name w:val="toc 3"/>
    <w:basedOn w:val="Normal"/>
    <w:next w:val="Normal"/>
    <w:uiPriority w:val="39"/>
    <w:semiHidden/>
    <w:rsid w:val="00CC0ADE"/>
    <w:pPr>
      <w:ind w:left="1134" w:right="284"/>
    </w:pPr>
  </w:style>
  <w:style w:type="paragraph" w:styleId="Innehll4">
    <w:name w:val="toc 4"/>
    <w:basedOn w:val="Normal"/>
    <w:next w:val="Normal"/>
    <w:uiPriority w:val="39"/>
    <w:semiHidden/>
    <w:rsid w:val="00CC0ADE"/>
    <w:pPr>
      <w:ind w:left="1418" w:right="284"/>
    </w:pPr>
  </w:style>
  <w:style w:type="paragraph" w:styleId="Innehll5">
    <w:name w:val="toc 5"/>
    <w:basedOn w:val="Normal"/>
    <w:next w:val="Normal"/>
    <w:uiPriority w:val="39"/>
    <w:semiHidden/>
    <w:rsid w:val="00CC0ADE"/>
    <w:pPr>
      <w:ind w:left="1701" w:right="284"/>
    </w:pPr>
  </w:style>
  <w:style w:type="paragraph" w:styleId="Innehll6">
    <w:name w:val="toc 6"/>
    <w:basedOn w:val="Normal"/>
    <w:next w:val="Normal"/>
    <w:uiPriority w:val="39"/>
    <w:semiHidden/>
    <w:rsid w:val="00CC0ADE"/>
    <w:pPr>
      <w:ind w:left="1985" w:right="284"/>
    </w:pPr>
  </w:style>
  <w:style w:type="paragraph" w:styleId="Innehll7">
    <w:name w:val="toc 7"/>
    <w:basedOn w:val="Normal"/>
    <w:next w:val="Normal"/>
    <w:uiPriority w:val="39"/>
    <w:semiHidden/>
    <w:rsid w:val="00CC0ADE"/>
    <w:pPr>
      <w:ind w:left="2268" w:right="284"/>
    </w:pPr>
  </w:style>
  <w:style w:type="paragraph" w:styleId="Innehll8">
    <w:name w:val="toc 8"/>
    <w:basedOn w:val="Normal"/>
    <w:next w:val="Normal"/>
    <w:uiPriority w:val="39"/>
    <w:semiHidden/>
    <w:rsid w:val="00CC0ADE"/>
    <w:pPr>
      <w:ind w:left="2552" w:right="284"/>
    </w:pPr>
  </w:style>
  <w:style w:type="paragraph" w:styleId="Innehll9">
    <w:name w:val="toc 9"/>
    <w:basedOn w:val="Normal"/>
    <w:next w:val="Normal"/>
    <w:uiPriority w:val="39"/>
    <w:semiHidden/>
    <w:rsid w:val="00CC0ADE"/>
    <w:pPr>
      <w:spacing w:after="120"/>
      <w:ind w:left="2835" w:right="284"/>
    </w:pPr>
  </w:style>
  <w:style w:type="paragraph" w:styleId="Figurfrteckning">
    <w:name w:val="table of figures"/>
    <w:basedOn w:val="Brdtext"/>
    <w:next w:val="Brdtext"/>
    <w:uiPriority w:val="99"/>
    <w:semiHidden/>
    <w:rsid w:val="0058596D"/>
  </w:style>
  <w:style w:type="paragraph" w:styleId="Sidhuvud">
    <w:name w:val="header"/>
    <w:basedOn w:val="Normal"/>
    <w:link w:val="SidhuvudChar"/>
    <w:uiPriority w:val="99"/>
    <w:semiHidden/>
    <w:rsid w:val="006D27C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6D27C1"/>
  </w:style>
  <w:style w:type="table" w:customStyle="1" w:styleId="Torsbytabell">
    <w:name w:val="Torsby tabell"/>
    <w:basedOn w:val="Normaltabell"/>
    <w:uiPriority w:val="99"/>
    <w:rsid w:val="00B36B56"/>
    <w:pPr>
      <w:spacing w:before="40" w:after="0" w:line="240" w:lineRule="auto"/>
    </w:pPr>
    <w:rPr>
      <w:rFonts w:ascii="Palatino Linotype" w:eastAsia="Palatino Linotype" w:hAnsi="Palatino Linotype" w:cs="Times New Roman"/>
      <w:sz w:val="20"/>
      <w:szCs w:val="20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rPr>
      <w:cantSplit/>
    </w:trPr>
    <w:tblStylePr w:type="firstRow">
      <w:pPr>
        <w:wordWrap/>
        <w:spacing w:beforeLines="0" w:before="60" w:beforeAutospacing="0" w:afterLines="0" w:after="0" w:afterAutospacing="0" w:line="240" w:lineRule="auto"/>
      </w:pPr>
      <w:rPr>
        <w:rFonts w:asciiTheme="majorHAnsi" w:hAnsiTheme="majorHAnsi"/>
        <w:b/>
      </w:rPr>
      <w:tblPr/>
      <w:trPr>
        <w:tblHeader/>
      </w:trPr>
      <w:tcPr>
        <w:tcBorders>
          <w:bottom w:val="single" w:sz="12" w:space="0" w:color="808080"/>
        </w:tcBorders>
      </w:tcPr>
    </w:tblStylePr>
    <w:tblStylePr w:type="lastRow">
      <w:rPr>
        <w:b/>
      </w:rPr>
    </w:tblStylePr>
  </w:style>
  <w:style w:type="paragraph" w:styleId="Numreradlista">
    <w:name w:val="List Number"/>
    <w:basedOn w:val="Normal"/>
    <w:uiPriority w:val="2"/>
    <w:semiHidden/>
    <w:rsid w:val="007C652F"/>
    <w:pPr>
      <w:numPr>
        <w:numId w:val="13"/>
      </w:numPr>
      <w:contextualSpacing/>
    </w:pPr>
  </w:style>
  <w:style w:type="paragraph" w:customStyle="1" w:styleId="Nummerlista">
    <w:name w:val="Nummerlista"/>
    <w:basedOn w:val="Numreradlista"/>
    <w:uiPriority w:val="2"/>
    <w:qFormat/>
    <w:rsid w:val="007C652F"/>
    <w:pPr>
      <w:spacing w:after="160" w:line="320" w:lineRule="atLeast"/>
      <w:ind w:left="454" w:hanging="454"/>
      <w:contextualSpacing w:val="0"/>
    </w:pPr>
    <w:rPr>
      <w:sz w:val="22"/>
    </w:rPr>
  </w:style>
  <w:style w:type="paragraph" w:styleId="Sidfot">
    <w:name w:val="footer"/>
    <w:basedOn w:val="Normal"/>
    <w:link w:val="SidfotChar"/>
    <w:uiPriority w:val="99"/>
    <w:semiHidden/>
    <w:rsid w:val="00876C50"/>
    <w:pPr>
      <w:tabs>
        <w:tab w:val="center" w:pos="4536"/>
        <w:tab w:val="right" w:pos="9072"/>
      </w:tabs>
      <w:jc w:val="center"/>
    </w:pPr>
    <w:rPr>
      <w:rFonts w:asciiTheme="majorHAnsi" w:hAnsiTheme="majorHAnsi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876C50"/>
    <w:rPr>
      <w:rFonts w:asciiTheme="majorHAnsi" w:hAnsiTheme="majorHAnsi"/>
      <w:sz w:val="23"/>
    </w:rPr>
  </w:style>
  <w:style w:type="paragraph" w:styleId="Ballongtext">
    <w:name w:val="Balloon Text"/>
    <w:basedOn w:val="Normal"/>
    <w:link w:val="BallongtextChar"/>
    <w:uiPriority w:val="99"/>
    <w:semiHidden/>
    <w:rsid w:val="00CC0ADE"/>
    <w:rPr>
      <w:rFonts w:ascii="Segoe UI" w:hAnsi="Segoe UI" w:cs="Segoe UI"/>
      <w:sz w:val="20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43A95"/>
    <w:rPr>
      <w:rFonts w:ascii="Segoe UI" w:hAnsi="Segoe UI" w:cs="Segoe UI"/>
      <w:sz w:val="20"/>
      <w:szCs w:val="18"/>
    </w:rPr>
  </w:style>
  <w:style w:type="paragraph" w:customStyle="1" w:styleId="Organisationsinfo">
    <w:name w:val="Organisationsinfo"/>
    <w:basedOn w:val="Brdtext"/>
    <w:semiHidden/>
    <w:qFormat/>
    <w:rsid w:val="003B44FA"/>
    <w:pPr>
      <w:spacing w:line="280" w:lineRule="atLeast"/>
      <w:ind w:left="-1162"/>
    </w:pPr>
    <w:rPr>
      <w:rFonts w:asciiTheme="majorHAnsi" w:hAnsiTheme="majorHAnsi"/>
    </w:rPr>
  </w:style>
  <w:style w:type="character" w:styleId="Hyperlnk">
    <w:name w:val="Hyperlink"/>
    <w:basedOn w:val="Standardstycketeckensnitt"/>
    <w:uiPriority w:val="99"/>
    <w:semiHidden/>
    <w:rsid w:val="00A75527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rsid w:val="00A75527"/>
    <w:rPr>
      <w:color w:val="605E5C"/>
      <w:shd w:val="clear" w:color="auto" w:fill="E1DFDD"/>
    </w:rPr>
  </w:style>
  <w:style w:type="paragraph" w:customStyle="1" w:styleId="Dokumentinfo">
    <w:name w:val="Dokumentinfo"/>
    <w:basedOn w:val="Organisationsinfo"/>
    <w:semiHidden/>
    <w:qFormat/>
    <w:rsid w:val="00856AD1"/>
    <w:pPr>
      <w:spacing w:before="300" w:after="1200"/>
    </w:pPr>
  </w:style>
  <w:style w:type="paragraph" w:styleId="Adress-brev">
    <w:name w:val="envelope address"/>
    <w:basedOn w:val="Normal"/>
    <w:uiPriority w:val="99"/>
    <w:semiHidden/>
    <w:rsid w:val="0081472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rsid w:val="00814724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14724"/>
    <w:rPr>
      <w:sz w:val="23"/>
    </w:rPr>
  </w:style>
  <w:style w:type="paragraph" w:styleId="Avslutandetext">
    <w:name w:val="Closing"/>
    <w:basedOn w:val="Normal"/>
    <w:link w:val="AvslutandetextChar"/>
    <w:uiPriority w:val="99"/>
    <w:semiHidden/>
    <w:rsid w:val="00814724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14724"/>
    <w:rPr>
      <w:sz w:val="23"/>
    </w:rPr>
  </w:style>
  <w:style w:type="paragraph" w:styleId="Avsndaradress-brev">
    <w:name w:val="envelope return"/>
    <w:basedOn w:val="Normal"/>
    <w:uiPriority w:val="99"/>
    <w:semiHidden/>
    <w:rsid w:val="00814724"/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rsid w:val="0081472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14724"/>
    <w:rPr>
      <w:sz w:val="23"/>
    </w:rPr>
  </w:style>
  <w:style w:type="paragraph" w:styleId="Brdtext3">
    <w:name w:val="Body Text 3"/>
    <w:basedOn w:val="Normal"/>
    <w:link w:val="Brdtext3Char"/>
    <w:uiPriority w:val="99"/>
    <w:semiHidden/>
    <w:rsid w:val="0081472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14724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rsid w:val="00814724"/>
    <w:pPr>
      <w:spacing w:after="0" w:line="240" w:lineRule="auto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14724"/>
    <w:rPr>
      <w:sz w:val="23"/>
    </w:rPr>
  </w:style>
  <w:style w:type="paragraph" w:styleId="Brdtextmedindrag">
    <w:name w:val="Body Text Indent"/>
    <w:basedOn w:val="Normal"/>
    <w:link w:val="BrdtextmedindragChar"/>
    <w:uiPriority w:val="99"/>
    <w:semiHidden/>
    <w:rsid w:val="0081472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814724"/>
    <w:rPr>
      <w:sz w:val="23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rsid w:val="00814724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14724"/>
    <w:rPr>
      <w:sz w:val="23"/>
    </w:rPr>
  </w:style>
  <w:style w:type="paragraph" w:styleId="Brdtextmedindrag2">
    <w:name w:val="Body Text Indent 2"/>
    <w:basedOn w:val="Normal"/>
    <w:link w:val="Brdtextmedindrag2Char"/>
    <w:uiPriority w:val="99"/>
    <w:semiHidden/>
    <w:rsid w:val="0081472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14724"/>
    <w:rPr>
      <w:sz w:val="23"/>
    </w:rPr>
  </w:style>
  <w:style w:type="paragraph" w:styleId="Brdtextmedindrag3">
    <w:name w:val="Body Text Indent 3"/>
    <w:basedOn w:val="Normal"/>
    <w:link w:val="Brdtextmedindrag3Char"/>
    <w:uiPriority w:val="99"/>
    <w:semiHidden/>
    <w:rsid w:val="0081472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14724"/>
    <w:rPr>
      <w:sz w:val="16"/>
      <w:szCs w:val="16"/>
    </w:rPr>
  </w:style>
  <w:style w:type="paragraph" w:styleId="Citatfrteckning">
    <w:name w:val="table of authorities"/>
    <w:basedOn w:val="Normal"/>
    <w:next w:val="Normal"/>
    <w:uiPriority w:val="99"/>
    <w:semiHidden/>
    <w:rsid w:val="00814724"/>
    <w:pPr>
      <w:ind w:left="230" w:hanging="230"/>
    </w:pPr>
  </w:style>
  <w:style w:type="paragraph" w:styleId="Citatfrteckningsrubrik">
    <w:name w:val="toa heading"/>
    <w:basedOn w:val="Normal"/>
    <w:next w:val="Normal"/>
    <w:uiPriority w:val="99"/>
    <w:semiHidden/>
    <w:rsid w:val="0081472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rsid w:val="00814724"/>
  </w:style>
  <w:style w:type="character" w:customStyle="1" w:styleId="DatumChar">
    <w:name w:val="Datum Char"/>
    <w:basedOn w:val="Standardstycketeckensnitt"/>
    <w:link w:val="Datum"/>
    <w:uiPriority w:val="99"/>
    <w:semiHidden/>
    <w:rsid w:val="00814724"/>
    <w:rPr>
      <w:sz w:val="23"/>
    </w:rPr>
  </w:style>
  <w:style w:type="paragraph" w:styleId="Dokumentversikt">
    <w:name w:val="Document Map"/>
    <w:basedOn w:val="Normal"/>
    <w:link w:val="DokumentversiktChar"/>
    <w:uiPriority w:val="99"/>
    <w:semiHidden/>
    <w:rsid w:val="00814724"/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14724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rsid w:val="00814724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14724"/>
    <w:rPr>
      <w:sz w:val="23"/>
    </w:rPr>
  </w:style>
  <w:style w:type="paragraph" w:styleId="HTML-adress">
    <w:name w:val="HTML Address"/>
    <w:basedOn w:val="Normal"/>
    <w:link w:val="HTML-adressChar"/>
    <w:uiPriority w:val="99"/>
    <w:semiHidden/>
    <w:rsid w:val="00814724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14724"/>
    <w:rPr>
      <w:i/>
      <w:iCs/>
      <w:sz w:val="23"/>
    </w:rPr>
  </w:style>
  <w:style w:type="paragraph" w:styleId="HTML-frformaterad">
    <w:name w:val="HTML Preformatted"/>
    <w:basedOn w:val="Normal"/>
    <w:link w:val="HTML-frformateradChar"/>
    <w:uiPriority w:val="99"/>
    <w:semiHidden/>
    <w:rsid w:val="00814724"/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14724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rsid w:val="00814724"/>
    <w:pPr>
      <w:ind w:left="230" w:hanging="230"/>
    </w:pPr>
  </w:style>
  <w:style w:type="paragraph" w:styleId="Index2">
    <w:name w:val="index 2"/>
    <w:basedOn w:val="Normal"/>
    <w:next w:val="Normal"/>
    <w:autoRedefine/>
    <w:uiPriority w:val="99"/>
    <w:semiHidden/>
    <w:rsid w:val="00814724"/>
    <w:pPr>
      <w:ind w:left="460" w:hanging="230"/>
    </w:pPr>
  </w:style>
  <w:style w:type="paragraph" w:styleId="Index3">
    <w:name w:val="index 3"/>
    <w:basedOn w:val="Normal"/>
    <w:next w:val="Normal"/>
    <w:autoRedefine/>
    <w:uiPriority w:val="99"/>
    <w:semiHidden/>
    <w:rsid w:val="00814724"/>
    <w:pPr>
      <w:ind w:left="690" w:hanging="230"/>
    </w:pPr>
  </w:style>
  <w:style w:type="paragraph" w:styleId="Index4">
    <w:name w:val="index 4"/>
    <w:basedOn w:val="Normal"/>
    <w:next w:val="Normal"/>
    <w:autoRedefine/>
    <w:uiPriority w:val="99"/>
    <w:semiHidden/>
    <w:rsid w:val="00814724"/>
    <w:pPr>
      <w:ind w:left="920" w:hanging="230"/>
    </w:pPr>
  </w:style>
  <w:style w:type="paragraph" w:styleId="Index5">
    <w:name w:val="index 5"/>
    <w:basedOn w:val="Normal"/>
    <w:next w:val="Normal"/>
    <w:autoRedefine/>
    <w:uiPriority w:val="99"/>
    <w:semiHidden/>
    <w:rsid w:val="00814724"/>
    <w:pPr>
      <w:ind w:left="1150" w:hanging="230"/>
    </w:pPr>
  </w:style>
  <w:style w:type="paragraph" w:styleId="Index6">
    <w:name w:val="index 6"/>
    <w:basedOn w:val="Normal"/>
    <w:next w:val="Normal"/>
    <w:autoRedefine/>
    <w:uiPriority w:val="99"/>
    <w:semiHidden/>
    <w:rsid w:val="00814724"/>
    <w:pPr>
      <w:ind w:left="1380" w:hanging="230"/>
    </w:pPr>
  </w:style>
  <w:style w:type="paragraph" w:styleId="Index7">
    <w:name w:val="index 7"/>
    <w:basedOn w:val="Normal"/>
    <w:next w:val="Normal"/>
    <w:autoRedefine/>
    <w:uiPriority w:val="99"/>
    <w:semiHidden/>
    <w:rsid w:val="00814724"/>
    <w:pPr>
      <w:ind w:left="1610" w:hanging="230"/>
    </w:pPr>
  </w:style>
  <w:style w:type="paragraph" w:styleId="Index8">
    <w:name w:val="index 8"/>
    <w:basedOn w:val="Normal"/>
    <w:next w:val="Normal"/>
    <w:autoRedefine/>
    <w:uiPriority w:val="99"/>
    <w:semiHidden/>
    <w:rsid w:val="00814724"/>
    <w:pPr>
      <w:ind w:left="1840" w:hanging="230"/>
    </w:pPr>
  </w:style>
  <w:style w:type="paragraph" w:styleId="Index9">
    <w:name w:val="index 9"/>
    <w:basedOn w:val="Normal"/>
    <w:next w:val="Normal"/>
    <w:autoRedefine/>
    <w:uiPriority w:val="99"/>
    <w:semiHidden/>
    <w:rsid w:val="00814724"/>
    <w:pPr>
      <w:ind w:left="2070" w:hanging="230"/>
    </w:pPr>
  </w:style>
  <w:style w:type="paragraph" w:styleId="Indexrubrik">
    <w:name w:val="index heading"/>
    <w:basedOn w:val="Normal"/>
    <w:next w:val="Index1"/>
    <w:uiPriority w:val="99"/>
    <w:semiHidden/>
    <w:rsid w:val="00814724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rsid w:val="00814724"/>
    <w:pPr>
      <w:pBdr>
        <w:top w:val="single" w:sz="2" w:space="10" w:color="3C71B6" w:themeColor="accent1"/>
        <w:left w:val="single" w:sz="2" w:space="10" w:color="3C71B6" w:themeColor="accent1"/>
        <w:bottom w:val="single" w:sz="2" w:space="10" w:color="3C71B6" w:themeColor="accent1"/>
        <w:right w:val="single" w:sz="2" w:space="10" w:color="3C71B6" w:themeColor="accent1"/>
      </w:pBdr>
      <w:ind w:left="1152" w:right="1152"/>
    </w:pPr>
    <w:rPr>
      <w:rFonts w:eastAsiaTheme="minorEastAsia"/>
      <w:i/>
      <w:iCs/>
      <w:color w:val="3C71B6" w:themeColor="accent1"/>
    </w:rPr>
  </w:style>
  <w:style w:type="paragraph" w:styleId="Ingetavstnd">
    <w:name w:val="No Spacing"/>
    <w:uiPriority w:val="1"/>
    <w:semiHidden/>
    <w:qFormat/>
    <w:rsid w:val="00814724"/>
    <w:pPr>
      <w:spacing w:after="0" w:line="240" w:lineRule="auto"/>
    </w:pPr>
    <w:rPr>
      <w:sz w:val="23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814724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14724"/>
    <w:rPr>
      <w:sz w:val="23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814724"/>
    <w:pPr>
      <w:spacing w:before="240" w:after="0"/>
      <w:outlineLvl w:val="9"/>
    </w:pPr>
    <w:rPr>
      <w:color w:val="2D5488" w:themeColor="accent1" w:themeShade="BF"/>
      <w:sz w:val="32"/>
    </w:rPr>
  </w:style>
  <w:style w:type="paragraph" w:styleId="Kommentarer">
    <w:name w:val="annotation text"/>
    <w:basedOn w:val="Normal"/>
    <w:link w:val="KommentarerChar"/>
    <w:uiPriority w:val="99"/>
    <w:semiHidden/>
    <w:rsid w:val="00814724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1472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81472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14724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rsid w:val="00814724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rsid w:val="00814724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rsid w:val="00814724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rsid w:val="0081472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rsid w:val="0081472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rsid w:val="0081472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rsid w:val="0081472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rsid w:val="0081472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rsid w:val="0081472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rsid w:val="0081472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814724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814724"/>
  </w:style>
  <w:style w:type="paragraph" w:styleId="Makrotext">
    <w:name w:val="macro"/>
    <w:link w:val="MakrotextChar"/>
    <w:uiPriority w:val="99"/>
    <w:semiHidden/>
    <w:rsid w:val="0081472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14724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rsid w:val="008147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1472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rsid w:val="00814724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rsid w:val="00814724"/>
    <w:pPr>
      <w:ind w:left="1304"/>
    </w:pPr>
  </w:style>
  <w:style w:type="paragraph" w:styleId="Numreradlista2">
    <w:name w:val="List Number 2"/>
    <w:basedOn w:val="Normal"/>
    <w:uiPriority w:val="99"/>
    <w:semiHidden/>
    <w:rsid w:val="00814724"/>
    <w:pPr>
      <w:numPr>
        <w:numId w:val="4"/>
      </w:numPr>
      <w:contextualSpacing/>
    </w:pPr>
  </w:style>
  <w:style w:type="paragraph" w:styleId="Numreradlista3">
    <w:name w:val="List Number 3"/>
    <w:basedOn w:val="Normal"/>
    <w:uiPriority w:val="99"/>
    <w:semiHidden/>
    <w:rsid w:val="00814724"/>
    <w:pPr>
      <w:numPr>
        <w:numId w:val="5"/>
      </w:numPr>
      <w:contextualSpacing/>
    </w:pPr>
  </w:style>
  <w:style w:type="paragraph" w:styleId="Numreradlista4">
    <w:name w:val="List Number 4"/>
    <w:basedOn w:val="Normal"/>
    <w:uiPriority w:val="99"/>
    <w:semiHidden/>
    <w:rsid w:val="00814724"/>
    <w:pPr>
      <w:numPr>
        <w:numId w:val="6"/>
      </w:numPr>
      <w:contextualSpacing/>
    </w:pPr>
  </w:style>
  <w:style w:type="paragraph" w:styleId="Numreradlista5">
    <w:name w:val="List Number 5"/>
    <w:basedOn w:val="Normal"/>
    <w:uiPriority w:val="99"/>
    <w:semiHidden/>
    <w:rsid w:val="00814724"/>
    <w:pPr>
      <w:numPr>
        <w:numId w:val="7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rsid w:val="00814724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14724"/>
    <w:rPr>
      <w:rFonts w:ascii="Consolas" w:hAnsi="Consolas"/>
      <w:sz w:val="21"/>
      <w:szCs w:val="21"/>
    </w:rPr>
  </w:style>
  <w:style w:type="paragraph" w:styleId="Punktlista2">
    <w:name w:val="List Bullet 2"/>
    <w:basedOn w:val="Normal"/>
    <w:uiPriority w:val="99"/>
    <w:semiHidden/>
    <w:rsid w:val="00814724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rsid w:val="00814724"/>
    <w:pPr>
      <w:numPr>
        <w:numId w:val="9"/>
      </w:numPr>
      <w:contextualSpacing/>
    </w:pPr>
  </w:style>
  <w:style w:type="paragraph" w:styleId="Punktlista4">
    <w:name w:val="List Bullet 4"/>
    <w:basedOn w:val="Normal"/>
    <w:uiPriority w:val="99"/>
    <w:semiHidden/>
    <w:rsid w:val="00814724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rsid w:val="00814724"/>
    <w:pPr>
      <w:numPr>
        <w:numId w:val="11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semiHidden/>
    <w:qFormat/>
    <w:rsid w:val="0081472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8147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ignatur">
    <w:name w:val="Signature"/>
    <w:basedOn w:val="Normal"/>
    <w:link w:val="SignaturChar"/>
    <w:uiPriority w:val="99"/>
    <w:semiHidden/>
    <w:rsid w:val="00814724"/>
    <w:pPr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14724"/>
    <w:rPr>
      <w:sz w:val="23"/>
    </w:rPr>
  </w:style>
  <w:style w:type="paragraph" w:styleId="Slutnotstext">
    <w:name w:val="endnote text"/>
    <w:basedOn w:val="Normal"/>
    <w:link w:val="SlutnotstextChar"/>
    <w:uiPriority w:val="99"/>
    <w:semiHidden/>
    <w:rsid w:val="00814724"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814724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814724"/>
    <w:pPr>
      <w:pBdr>
        <w:top w:val="single" w:sz="4" w:space="10" w:color="3C71B6" w:themeColor="accent1"/>
        <w:bottom w:val="single" w:sz="4" w:space="10" w:color="3C71B6" w:themeColor="accent1"/>
      </w:pBdr>
      <w:spacing w:before="360" w:after="360"/>
      <w:ind w:left="864" w:right="864"/>
      <w:jc w:val="center"/>
    </w:pPr>
    <w:rPr>
      <w:i/>
      <w:iCs/>
      <w:color w:val="3C71B6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814724"/>
    <w:rPr>
      <w:i/>
      <w:iCs/>
      <w:color w:val="3C71B6" w:themeColor="accent1"/>
      <w:sz w:val="23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1472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14724"/>
    <w:rPr>
      <w:rFonts w:eastAsiaTheme="minorEastAsia"/>
      <w:color w:val="5A5A5A" w:themeColor="text1" w:themeTint="A5"/>
      <w:spacing w:val="15"/>
    </w:rPr>
  </w:style>
  <w:style w:type="paragraph" w:customStyle="1" w:styleId="Logotyp">
    <w:name w:val="Logotyp"/>
    <w:basedOn w:val="Dokumentinfo"/>
    <w:semiHidden/>
    <w:qFormat/>
    <w:rsid w:val="00531E30"/>
    <w:pPr>
      <w:keepNext/>
      <w:spacing w:before="0" w:after="160" w:line="1340" w:lineRule="atLeast"/>
      <w:jc w:val="right"/>
    </w:pPr>
  </w:style>
  <w:style w:type="paragraph" w:customStyle="1" w:styleId="Mottagaradress">
    <w:name w:val="Mottagaradress"/>
    <w:basedOn w:val="Dokumentinfo"/>
    <w:semiHidden/>
    <w:qFormat/>
    <w:rsid w:val="00E93A03"/>
    <w:pPr>
      <w:spacing w:before="0" w:after="0"/>
      <w:ind w:left="0"/>
    </w:pPr>
    <w:rPr>
      <w:rFonts w:ascii="Arial" w:eastAsia="Times New Roman" w:hAnsi="Arial" w:cs="Arial"/>
      <w:lang w:eastAsia="sv-SE"/>
    </w:rPr>
  </w:style>
  <w:style w:type="table" w:customStyle="1" w:styleId="Torsbyrutnt">
    <w:name w:val="Torsby rutnät"/>
    <w:basedOn w:val="Normaltabell"/>
    <w:uiPriority w:val="99"/>
    <w:rsid w:val="00B36B56"/>
    <w:pPr>
      <w:spacing w:before="40" w:after="40" w:line="240" w:lineRule="auto"/>
    </w:p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rPr>
      <w:cantSplit/>
    </w:trPr>
    <w:tblStylePr w:type="firstRow">
      <w:pPr>
        <w:keepNext/>
        <w:wordWrap/>
        <w:spacing w:beforeLines="0" w:before="60" w:beforeAutospacing="0"/>
      </w:pPr>
      <w:rPr>
        <w:rFonts w:asciiTheme="majorHAnsi" w:hAnsiTheme="majorHAnsi"/>
        <w:b/>
      </w:rPr>
      <w:tblPr/>
      <w:trPr>
        <w:cantSplit w:val="0"/>
        <w:tblHeader/>
      </w:trPr>
      <w:tcPr>
        <w:tcBorders>
          <w:bottom w:val="nil"/>
        </w:tcBorders>
      </w:tcPr>
    </w:tblStylePr>
    <w:tblStylePr w:type="lastRow">
      <w:rPr>
        <w:b/>
      </w:rPr>
    </w:tblStylePr>
  </w:style>
  <w:style w:type="paragraph" w:customStyle="1" w:styleId="Ingress">
    <w:name w:val="Ingress"/>
    <w:basedOn w:val="Brdtext"/>
    <w:next w:val="Brdtext"/>
    <w:qFormat/>
    <w:rsid w:val="00AE48C6"/>
    <w:pPr>
      <w:spacing w:before="320"/>
      <w:outlineLvl w:val="1"/>
    </w:pPr>
    <w:rPr>
      <w:rFonts w:asciiTheme="majorHAnsi" w:eastAsiaTheme="majorEastAsia" w:hAnsiTheme="majorHAnsi" w:cstheme="majorBidi"/>
      <w:b/>
      <w:szCs w:val="24"/>
    </w:rPr>
  </w:style>
  <w:style w:type="paragraph" w:customStyle="1" w:styleId="Tabellrubrik">
    <w:name w:val="Tabellrubrik"/>
    <w:basedOn w:val="Tabelltext"/>
    <w:qFormat/>
    <w:rsid w:val="007F4AEA"/>
    <w:rPr>
      <w:rFonts w:asciiTheme="majorHAnsi" w:hAnsiTheme="majorHAnsi"/>
      <w:b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torsby.local\dfs\Apps\DynamicTemplates\Malla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E8860743FED482DB7F26B470AE62D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4E6972-275E-4991-B1CF-D52678D69246}"/>
      </w:docPartPr>
      <w:docPartBody>
        <w:p w:rsidR="00000000" w:rsidRDefault="00034C1F">
          <w:r w:rsidRPr="00BA56A0">
            <w:rPr>
              <w:rStyle w:val="Platshllartext"/>
            </w:rPr>
            <w:t>[Klicka och skriv rubrik]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1F"/>
    <w:rsid w:val="0003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34C1F"/>
    <w:rPr>
      <w:vanish/>
      <w:color w:val="FF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orsby">
  <a:themeElements>
    <a:clrScheme name="Torsby_blå">
      <a:dk1>
        <a:srgbClr val="000000"/>
      </a:dk1>
      <a:lt1>
        <a:srgbClr val="FFFFFF"/>
      </a:lt1>
      <a:dk2>
        <a:srgbClr val="000000"/>
      </a:dk2>
      <a:lt2>
        <a:srgbClr val="969696"/>
      </a:lt2>
      <a:accent1>
        <a:srgbClr val="3C71B6"/>
      </a:accent1>
      <a:accent2>
        <a:srgbClr val="C4CFE9"/>
      </a:accent2>
      <a:accent3>
        <a:srgbClr val="DCE2EF"/>
      </a:accent3>
      <a:accent4>
        <a:srgbClr val="AAAAAA"/>
      </a:accent4>
      <a:accent5>
        <a:srgbClr val="FFFFFF"/>
      </a:accent5>
      <a:accent6>
        <a:srgbClr val="000000"/>
      </a:accent6>
      <a:hlink>
        <a:srgbClr val="0000FF"/>
      </a:hlink>
      <a:folHlink>
        <a:srgbClr val="AB2018"/>
      </a:folHlink>
    </a:clrScheme>
    <a:fontScheme name="Torsby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17</TotalTime>
  <Pages>1</Pages>
  <Words>93</Words>
  <Characters>812</Characters>
  <Application>Microsoft Office Word</Application>
  <DocSecurity>0</DocSecurity>
  <Lines>54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Intresseanmälan för att erbjuda feriearbete sommaren 2026 till skolungdomar födda 2010</dc:title>
  <dc:subject/>
  <dc:creator>Åsa Lövenhamn Jansson</dc:creator>
  <cp:keywords/>
  <dc:description>TORSBY-DT1000, v1.2, 2025-03-06</dc:description>
  <cp:lastModifiedBy>Åsa Lövenhamn Jansson</cp:lastModifiedBy>
  <cp:revision>2</cp:revision>
  <cp:lastPrinted>2022-04-26T09:22:00Z</cp:lastPrinted>
  <dcterms:created xsi:type="dcterms:W3CDTF">2026-01-14T09:02:00Z</dcterms:created>
  <dcterms:modified xsi:type="dcterms:W3CDTF">2026-01-14T09:21:00Z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pDepartment">
    <vt:lpwstr>Socialförvaltningen</vt:lpwstr>
  </property>
</Properties>
</file>